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DE4573" w14:textId="77777777" w:rsidR="002326A5" w:rsidRDefault="002326A5" w:rsidP="002326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7D2E">
        <w:rPr>
          <w:rFonts w:ascii="Times New Roman" w:hAnsi="Times New Roman" w:cs="Times New Roman"/>
          <w:b/>
          <w:bCs/>
          <w:sz w:val="28"/>
          <w:szCs w:val="28"/>
        </w:rPr>
        <w:t>Lincoln Common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947D2E">
        <w:rPr>
          <w:rFonts w:ascii="Times New Roman" w:hAnsi="Times New Roman" w:cs="Times New Roman"/>
          <w:b/>
          <w:bCs/>
          <w:sz w:val="28"/>
          <w:szCs w:val="28"/>
        </w:rPr>
        <w:t xml:space="preserve"> Homeowner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947D2E">
        <w:rPr>
          <w:rFonts w:ascii="Times New Roman" w:hAnsi="Times New Roman" w:cs="Times New Roman"/>
          <w:b/>
          <w:bCs/>
          <w:sz w:val="28"/>
          <w:szCs w:val="28"/>
        </w:rPr>
        <w:t xml:space="preserve"> Association Meeting</w:t>
      </w:r>
    </w:p>
    <w:p w14:paraId="191B4590" w14:textId="77777777" w:rsidR="002326A5" w:rsidRDefault="002326A5" w:rsidP="002326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01/06/2021</w:t>
      </w:r>
    </w:p>
    <w:p w14:paraId="464877A9" w14:textId="77777777" w:rsidR="002326A5" w:rsidRDefault="002326A5" w:rsidP="002326A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Minutes of 2021 1</w:t>
      </w:r>
      <w:r w:rsidRPr="00814812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Quarter Official Lincoln Commons Homeowners Association Meeting, Colorado Springs, CO, held on Zoom, at 6:00 pm on the 6th day of January, 2021.</w:t>
      </w:r>
    </w:p>
    <w:p w14:paraId="652359C5" w14:textId="77777777" w:rsidR="002326A5" w:rsidRDefault="002326A5" w:rsidP="00166EA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47D2E">
        <w:rPr>
          <w:rFonts w:ascii="Times New Roman" w:hAnsi="Times New Roman" w:cs="Times New Roman"/>
          <w:b/>
          <w:bCs/>
          <w:sz w:val="24"/>
          <w:szCs w:val="24"/>
          <w:u w:val="single"/>
        </w:rPr>
        <w:t>Call to Order</w:t>
      </w:r>
    </w:p>
    <w:p w14:paraId="1837D06E" w14:textId="77777777" w:rsidR="002326A5" w:rsidRDefault="002326A5" w:rsidP="002326A5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Brent Hale called the meeting to order at 6:04pm. </w:t>
      </w:r>
    </w:p>
    <w:p w14:paraId="3043DB16" w14:textId="77777777" w:rsidR="002326A5" w:rsidRPr="00814812" w:rsidRDefault="002326A5" w:rsidP="00166EA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Roll Call</w:t>
      </w:r>
    </w:p>
    <w:p w14:paraId="3638ADA4" w14:textId="77777777" w:rsidR="002326A5" w:rsidRPr="00814812" w:rsidRDefault="002326A5" w:rsidP="002326A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814812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Jordon Guinane</w:t>
      </w:r>
    </w:p>
    <w:p w14:paraId="376A2D78" w14:textId="77777777" w:rsidR="002326A5" w:rsidRPr="00814812" w:rsidRDefault="002326A5" w:rsidP="002326A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814812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Jacque Guinane</w:t>
      </w:r>
    </w:p>
    <w:p w14:paraId="7F5F139B" w14:textId="77777777" w:rsidR="002326A5" w:rsidRPr="00814812" w:rsidRDefault="002326A5" w:rsidP="002326A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814812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Brent Hale</w:t>
      </w:r>
    </w:p>
    <w:p w14:paraId="7D80184B" w14:textId="77777777" w:rsidR="002326A5" w:rsidRPr="00814812" w:rsidRDefault="002326A5" w:rsidP="002326A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814812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Travis Kemmer</w:t>
      </w:r>
    </w:p>
    <w:p w14:paraId="3630E02B" w14:textId="77777777" w:rsidR="002326A5" w:rsidRPr="00814812" w:rsidRDefault="002326A5" w:rsidP="002326A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814812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Sina Walker</w:t>
      </w:r>
    </w:p>
    <w:p w14:paraId="0C14B342" w14:textId="77777777" w:rsidR="002326A5" w:rsidRDefault="002326A5" w:rsidP="002326A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814812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Crystal Aukens</w:t>
      </w:r>
    </w:p>
    <w:p w14:paraId="112D9218" w14:textId="77777777" w:rsidR="002326A5" w:rsidRPr="00814812" w:rsidRDefault="002326A5" w:rsidP="002326A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Ryan Cunningham</w:t>
      </w:r>
    </w:p>
    <w:p w14:paraId="1C4A4F27" w14:textId="77777777" w:rsidR="002326A5" w:rsidRPr="00814812" w:rsidRDefault="002326A5" w:rsidP="002326A5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9CB59FE" w14:textId="77777777" w:rsidR="002326A5" w:rsidRPr="00814812" w:rsidRDefault="002326A5" w:rsidP="00166EA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Old Business</w:t>
      </w:r>
    </w:p>
    <w:p w14:paraId="39484269" w14:textId="77777777" w:rsidR="002326A5" w:rsidRDefault="002326A5" w:rsidP="00166EA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814812">
        <w:rPr>
          <w:rFonts w:ascii="Times New Roman" w:hAnsi="Times New Roman" w:cs="Times New Roman"/>
          <w:sz w:val="24"/>
          <w:szCs w:val="24"/>
        </w:rPr>
        <w:t>Insurance Claim</w:t>
      </w:r>
    </w:p>
    <w:p w14:paraId="24288785" w14:textId="77777777" w:rsidR="002326A5" w:rsidRDefault="002326A5" w:rsidP="00166EA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 roofing is complete</w:t>
      </w:r>
    </w:p>
    <w:p w14:paraId="41E3B6D5" w14:textId="77777777" w:rsidR="002326A5" w:rsidRDefault="002326A5" w:rsidP="00166EA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Next steps are replacement of gutters and paint touch ups</w:t>
      </w:r>
    </w:p>
    <w:p w14:paraId="57E9E816" w14:textId="77777777" w:rsidR="002326A5" w:rsidRDefault="002326A5" w:rsidP="00166EA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lot of complaints about nails but Drury Roofing is using magnetic strips to cut back on amount of nails left on premises. </w:t>
      </w:r>
    </w:p>
    <w:p w14:paraId="04CAC8E1" w14:textId="77777777" w:rsidR="002326A5" w:rsidRDefault="002326A5" w:rsidP="00166EA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Parking and Towing</w:t>
      </w:r>
    </w:p>
    <w:p w14:paraId="72890666" w14:textId="77777777" w:rsidR="002326A5" w:rsidRDefault="002326A5" w:rsidP="00166EA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Issues have drastically decreased</w:t>
      </w:r>
    </w:p>
    <w:p w14:paraId="0DC76CC5" w14:textId="77777777" w:rsidR="002326A5" w:rsidRDefault="002326A5" w:rsidP="00166EA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one has been towed recently</w:t>
      </w:r>
    </w:p>
    <w:p w14:paraId="36A482D4" w14:textId="77777777" w:rsidR="002326A5" w:rsidRDefault="002326A5" w:rsidP="00166EA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Maintenance and Repair</w:t>
      </w:r>
    </w:p>
    <w:p w14:paraId="603BE0DF" w14:textId="77777777" w:rsidR="002326A5" w:rsidRDefault="002326A5" w:rsidP="00166EA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Handyman has not been found yet</w:t>
      </w:r>
    </w:p>
    <w:p w14:paraId="742EAD64" w14:textId="77777777" w:rsidR="002326A5" w:rsidRDefault="002326A5" w:rsidP="00166EA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 has been posted on Craigslist</w:t>
      </w:r>
    </w:p>
    <w:p w14:paraId="3DBEC220" w14:textId="77777777" w:rsidR="002326A5" w:rsidRDefault="002326A5" w:rsidP="00166EA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Newsletters will have a section asking community for a handyman</w:t>
      </w:r>
    </w:p>
    <w:p w14:paraId="5A2A1592" w14:textId="77777777" w:rsidR="002326A5" w:rsidRDefault="002326A5" w:rsidP="00166EA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Colorado Stoneworks snow removal bills have been high</w:t>
      </w:r>
    </w:p>
    <w:p w14:paraId="1B8A7AFA" w14:textId="77777777" w:rsidR="002326A5" w:rsidRDefault="002326A5" w:rsidP="00166EA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GoodSpeed has submitted a bid for 2021</w:t>
      </w:r>
    </w:p>
    <w:p w14:paraId="2A9C82BE" w14:textId="77777777" w:rsidR="002326A5" w:rsidRDefault="002326A5" w:rsidP="00166EA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Bank Account </w:t>
      </w:r>
    </w:p>
    <w:p w14:paraId="51507629" w14:textId="707F0385" w:rsidR="002326A5" w:rsidRDefault="002326A5" w:rsidP="00166EA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Checking account: $302205.</w:t>
      </w:r>
      <w:r w:rsidR="006144C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</w:t>
      </w:r>
    </w:p>
    <w:p w14:paraId="16D1D325" w14:textId="77777777" w:rsidR="002326A5" w:rsidRDefault="002326A5" w:rsidP="00166EA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Savings account: $154681.42</w:t>
      </w:r>
    </w:p>
    <w:p w14:paraId="0A9DFA87" w14:textId="77777777" w:rsidR="002326A5" w:rsidRDefault="002326A5" w:rsidP="00166EA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Drury Invoice: $243105</w:t>
      </w:r>
    </w:p>
    <w:p w14:paraId="69A0B67A" w14:textId="77777777" w:rsidR="002326A5" w:rsidRDefault="002326A5" w:rsidP="00166EA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HOA Monthly Assessments</w:t>
      </w:r>
    </w:p>
    <w:p w14:paraId="55855151" w14:textId="77777777" w:rsidR="002326A5" w:rsidRDefault="002326A5" w:rsidP="00166EA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Checks are still being delayed in the mail</w:t>
      </w:r>
    </w:p>
    <w:p w14:paraId="768D78F3" w14:textId="708DE595" w:rsidR="002326A5" w:rsidRDefault="002326A5" w:rsidP="00166EA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Encouraging as many people to pay online as possible</w:t>
      </w:r>
    </w:p>
    <w:p w14:paraId="33037AE4" w14:textId="21C654A3" w:rsidR="002326A5" w:rsidRPr="002326A5" w:rsidRDefault="002326A5" w:rsidP="00166EA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326A5">
        <w:rPr>
          <w:rFonts w:ascii="Times New Roman" w:hAnsi="Times New Roman" w:cs="Times New Roman"/>
          <w:b/>
          <w:bCs/>
          <w:sz w:val="24"/>
          <w:szCs w:val="24"/>
          <w:u w:val="single"/>
        </w:rPr>
        <w:t>New Business</w:t>
      </w:r>
    </w:p>
    <w:p w14:paraId="4553B3AC" w14:textId="7EA9D34D" w:rsidR="002326A5" w:rsidRPr="002326A5" w:rsidRDefault="002326A5" w:rsidP="00166EA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326A5">
        <w:rPr>
          <w:rFonts w:ascii="Times New Roman" w:hAnsi="Times New Roman" w:cs="Times New Roman"/>
          <w:sz w:val="24"/>
          <w:szCs w:val="24"/>
        </w:rPr>
        <w:t>Documents Sent to Homeowners</w:t>
      </w:r>
    </w:p>
    <w:p w14:paraId="65C62C99" w14:textId="67FBDE6F" w:rsidR="002326A5" w:rsidRDefault="002326A5" w:rsidP="00166EA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Newsletters</w:t>
      </w:r>
    </w:p>
    <w:p w14:paraId="4491430F" w14:textId="291740D8" w:rsidR="002326A5" w:rsidRDefault="002326A5" w:rsidP="00166EA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Annual statements</w:t>
      </w:r>
    </w:p>
    <w:p w14:paraId="7C1F5E9B" w14:textId="1BCB0602" w:rsidR="002326A5" w:rsidRDefault="002326A5" w:rsidP="00166EA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Year at a Glance</w:t>
      </w:r>
    </w:p>
    <w:p w14:paraId="5F284760" w14:textId="68F4C514" w:rsidR="002326A5" w:rsidRDefault="002326A5" w:rsidP="00166EA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Late Payments</w:t>
      </w:r>
    </w:p>
    <w:p w14:paraId="1139720D" w14:textId="6F8AEA42" w:rsidR="002326A5" w:rsidRDefault="002326A5" w:rsidP="00166EA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homeowners are behind on payments from 2020</w:t>
      </w:r>
    </w:p>
    <w:p w14:paraId="3F49D7DE" w14:textId="3CDBA2EE" w:rsidR="002326A5" w:rsidRDefault="002326A5" w:rsidP="00166EA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Trash service is suspended</w:t>
      </w:r>
    </w:p>
    <w:p w14:paraId="51066378" w14:textId="614FBD5F" w:rsidR="002326A5" w:rsidRDefault="002326A5" w:rsidP="00166EA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Notices have been sent out</w:t>
      </w:r>
    </w:p>
    <w:p w14:paraId="4B20C6C5" w14:textId="266A19D6" w:rsidR="002326A5" w:rsidRDefault="002326A5" w:rsidP="00166EA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Management company can go door to door</w:t>
      </w:r>
    </w:p>
    <w:p w14:paraId="4F6DE801" w14:textId="186C23E1" w:rsidR="002326A5" w:rsidRDefault="002326A5" w:rsidP="00166EA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Mechanical liens </w:t>
      </w:r>
    </w:p>
    <w:p w14:paraId="3EFCD62F" w14:textId="07A92D15" w:rsidR="002326A5" w:rsidRDefault="002326A5" w:rsidP="00166EA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Attorney has been found to use when needed</w:t>
      </w:r>
    </w:p>
    <w:p w14:paraId="003336E7" w14:textId="21C56856" w:rsidR="002326A5" w:rsidRDefault="002326A5" w:rsidP="00166EA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Management company is going to go door to door and in the event of no answers at the door, a letter will be left at the door</w:t>
      </w:r>
    </w:p>
    <w:p w14:paraId="2D4077D2" w14:textId="09404261" w:rsidR="002326A5" w:rsidRDefault="006144C7" w:rsidP="00166EAA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Certified mail is still an option but because of COVID-19, it is not required for the recipient to sign</w:t>
      </w:r>
    </w:p>
    <w:p w14:paraId="778F6ADF" w14:textId="745B1313" w:rsidR="002326A5" w:rsidRDefault="002326A5" w:rsidP="00166EA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Attorney Has Been Found</w:t>
      </w:r>
    </w:p>
    <w:p w14:paraId="64F7BE87" w14:textId="134CA14D" w:rsidR="002326A5" w:rsidRDefault="002326A5" w:rsidP="00166EA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Orten, Cavanaugh, Holmes, and Hunt</w:t>
      </w:r>
    </w:p>
    <w:p w14:paraId="7DD4CA08" w14:textId="2A428AC6" w:rsidR="002326A5" w:rsidRDefault="002326A5" w:rsidP="00166EA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Waiting on proposal packet</w:t>
      </w:r>
    </w:p>
    <w:p w14:paraId="55D2A179" w14:textId="2B9DE373" w:rsidR="002326A5" w:rsidRDefault="002326A5" w:rsidP="00166EA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Need to create an online account</w:t>
      </w:r>
    </w:p>
    <w:p w14:paraId="632B8F16" w14:textId="72751C5D" w:rsidR="002326A5" w:rsidRDefault="002326A5" w:rsidP="00166EA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collections services offered</w:t>
      </w:r>
    </w:p>
    <w:p w14:paraId="11CE0D74" w14:textId="2DE2FBE5" w:rsidR="002326A5" w:rsidRDefault="002326A5" w:rsidP="00166EA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Pay per service</w:t>
      </w:r>
    </w:p>
    <w:p w14:paraId="77E645F2" w14:textId="36E5D748" w:rsidR="002326A5" w:rsidRDefault="002326A5" w:rsidP="00166EA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Services are provided as needed</w:t>
      </w:r>
    </w:p>
    <w:p w14:paraId="2A80BB53" w14:textId="67C469AD" w:rsidR="002326A5" w:rsidRDefault="002326A5" w:rsidP="00166EA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Homeowner Concerns</w:t>
      </w:r>
    </w:p>
    <w:p w14:paraId="751708D5" w14:textId="366C58F4" w:rsidR="006144C7" w:rsidRDefault="006144C7" w:rsidP="00166EA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Jamey Lee</w:t>
      </w:r>
    </w:p>
    <w:p w14:paraId="759D6639" w14:textId="779C7ACD" w:rsidR="006144C7" w:rsidRDefault="006144C7" w:rsidP="00166EA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military and is moving in June</w:t>
      </w:r>
    </w:p>
    <w:p w14:paraId="491FFF96" w14:textId="160BF62D" w:rsidR="006144C7" w:rsidRDefault="006144C7" w:rsidP="00166EA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Asked permission to place a POD in front of his house for 3 days</w:t>
      </w:r>
    </w:p>
    <w:p w14:paraId="63EFCE06" w14:textId="7DAB8339" w:rsidR="006144C7" w:rsidRDefault="006144C7" w:rsidP="00166EA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 next to his house does not have a garage to block</w:t>
      </w:r>
    </w:p>
    <w:p w14:paraId="37D62834" w14:textId="447624EB" w:rsidR="006144C7" w:rsidRDefault="006144C7" w:rsidP="00166EA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Covenants allows 72 hours before towing is permitted anyways</w:t>
      </w:r>
    </w:p>
    <w:p w14:paraId="47C6F9D3" w14:textId="55B436EA" w:rsidR="006144C7" w:rsidRDefault="006144C7" w:rsidP="00166EA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Board does not have an issue with this</w:t>
      </w:r>
    </w:p>
    <w:p w14:paraId="5E2EDDF1" w14:textId="11F8A1B0" w:rsidR="006144C7" w:rsidRDefault="006144C7" w:rsidP="00166EA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Ruth Fezatte</w:t>
      </w:r>
    </w:p>
    <w:p w14:paraId="0A5F9729" w14:textId="316AF1C0" w:rsidR="006144C7" w:rsidRDefault="006144C7" w:rsidP="00166EA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Missing stones outside of front door</w:t>
      </w:r>
    </w:p>
    <w:p w14:paraId="6EC91954" w14:textId="258EFE3C" w:rsidR="006144C7" w:rsidRDefault="006144C7" w:rsidP="00166EA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Could cause flooding</w:t>
      </w:r>
    </w:p>
    <w:p w14:paraId="73505B52" w14:textId="4CA752C4" w:rsidR="006144C7" w:rsidRDefault="006144C7" w:rsidP="00166EA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Stones can be applied to fix issues</w:t>
      </w:r>
    </w:p>
    <w:p w14:paraId="4A1F036B" w14:textId="7C672216" w:rsidR="00F11511" w:rsidRDefault="00F11511" w:rsidP="00166EA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Board would like to address issue immediately rather than waiting for a handyman</w:t>
      </w:r>
    </w:p>
    <w:p w14:paraId="3B639A35" w14:textId="43E1DABB" w:rsidR="006144C7" w:rsidRDefault="006144C7" w:rsidP="00166EA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Holli Richard</w:t>
      </w:r>
    </w:p>
    <w:p w14:paraId="4A912361" w14:textId="29C417AC" w:rsidR="006144C7" w:rsidRDefault="00F11511" w:rsidP="00166EA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Platform</w:t>
      </w:r>
      <w:r w:rsidR="006144C7">
        <w:rPr>
          <w:rFonts w:ascii="Times New Roman" w:hAnsi="Times New Roman" w:cs="Times New Roman"/>
          <w:sz w:val="24"/>
          <w:szCs w:val="24"/>
        </w:rPr>
        <w:t xml:space="preserve"> under A/C unit is cracked and slipping</w:t>
      </w:r>
    </w:p>
    <w:p w14:paraId="4AF69C24" w14:textId="4C45298A" w:rsidR="006144C7" w:rsidRDefault="006144C7" w:rsidP="00166EA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Concerned about water intrusion through window well that caused flooding on 8/5/2020</w:t>
      </w:r>
    </w:p>
    <w:p w14:paraId="145772F8" w14:textId="11D70CAB" w:rsidR="00F11511" w:rsidRDefault="00F11511" w:rsidP="00166EA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Water intrusion through window well is normal which is why there is a drain at the bottom of the window well</w:t>
      </w:r>
    </w:p>
    <w:p w14:paraId="020DB30C" w14:textId="5F193B4F" w:rsidR="00F11511" w:rsidRDefault="00F11511" w:rsidP="00166EA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Plastic formed platforms are underneath A/C and can be leveled out with dirt and rocks</w:t>
      </w:r>
    </w:p>
    <w:p w14:paraId="0C224A94" w14:textId="2ED9E6FC" w:rsidR="00DC3F66" w:rsidRPr="00DC3F66" w:rsidRDefault="00DC3F66" w:rsidP="00166EAA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Builder will stop by to look at the issue</w:t>
      </w:r>
    </w:p>
    <w:p w14:paraId="660DBC68" w14:textId="6C9A229B" w:rsidR="006144C7" w:rsidRDefault="006144C7" w:rsidP="00166EA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Sandra Tilley</w:t>
      </w:r>
    </w:p>
    <w:p w14:paraId="702E8AEB" w14:textId="5859A376" w:rsidR="006144C7" w:rsidRDefault="006144C7" w:rsidP="00166EAA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Dish was affected by </w:t>
      </w:r>
      <w:r w:rsidR="00DC3F66">
        <w:rPr>
          <w:rFonts w:ascii="Times New Roman" w:hAnsi="Times New Roman" w:cs="Times New Roman"/>
          <w:sz w:val="24"/>
          <w:szCs w:val="24"/>
        </w:rPr>
        <w:t>re-roofing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8C293C" w14:textId="4649BB77" w:rsidR="006144C7" w:rsidRDefault="006144C7" w:rsidP="00166EAA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 had to come fix dish</w:t>
      </w:r>
    </w:p>
    <w:p w14:paraId="15A98CFD" w14:textId="787F2F6E" w:rsidR="006144C7" w:rsidRDefault="006144C7" w:rsidP="00166EAA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 was charged $50 and wants the HOA to cover the bill</w:t>
      </w:r>
    </w:p>
    <w:p w14:paraId="424B7FA7" w14:textId="75413C91" w:rsidR="00DC3F66" w:rsidRDefault="00DC3F66" w:rsidP="00166EAA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Satellite dishes are the responsibility of the homeowner</w:t>
      </w:r>
    </w:p>
    <w:p w14:paraId="62BD8321" w14:textId="31C8DCD0" w:rsidR="00DC3F66" w:rsidRDefault="00DC3F66" w:rsidP="00166EAA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home were a single-family home and satellite was damaged from re-roofing, individual homeowners would also be responsible for the satellite dish.</w:t>
      </w:r>
    </w:p>
    <w:p w14:paraId="1ABD14C4" w14:textId="157CECA6" w:rsidR="00DC3F66" w:rsidRDefault="00DC3F66" w:rsidP="00166EAA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Board is not taking responsibility for repairing the satellite dish</w:t>
      </w:r>
    </w:p>
    <w:p w14:paraId="4E435373" w14:textId="0ACBB7E4" w:rsidR="00F11511" w:rsidRDefault="00F11511" w:rsidP="00166EA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Chamelon Jackson</w:t>
      </w:r>
    </w:p>
    <w:p w14:paraId="176DECAF" w14:textId="2D48AF31" w:rsidR="00F11511" w:rsidRDefault="00F11511" w:rsidP="00166EA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Parking Issue</w:t>
      </w:r>
    </w:p>
    <w:p w14:paraId="3ECF2EF1" w14:textId="7FAB69C1" w:rsidR="00F11511" w:rsidRDefault="00F11511" w:rsidP="00166EA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Recently purchased home and claims she was not provided with the Covenants prior to purchasing</w:t>
      </w:r>
    </w:p>
    <w:p w14:paraId="2D7CA970" w14:textId="748F5DB7" w:rsidR="002326A5" w:rsidRDefault="00F11511" w:rsidP="00166EA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Would like assigned parking to be instituted</w:t>
      </w:r>
    </w:p>
    <w:p w14:paraId="57A7A067" w14:textId="0CDC6A67" w:rsidR="00DC3F66" w:rsidRDefault="00DC3F66" w:rsidP="00166EA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Assigned parking has already been discussed in the past and voted against</w:t>
      </w:r>
    </w:p>
    <w:p w14:paraId="44191876" w14:textId="34297F6F" w:rsidR="00DC3F66" w:rsidRDefault="00DC3F66" w:rsidP="00166EAA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would be exceedingly difficult to enforce assigned parking</w:t>
      </w:r>
    </w:p>
    <w:p w14:paraId="370A85D7" w14:textId="24C934C6" w:rsidR="003D02E5" w:rsidRDefault="003D02E5" w:rsidP="00166EA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Allotted Amount of Vehicles</w:t>
      </w:r>
    </w:p>
    <w:p w14:paraId="1DF664E7" w14:textId="2EE6115F" w:rsidR="003D02E5" w:rsidRDefault="003D02E5" w:rsidP="00166EA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Covenants do not have a limit on how many vehicles are permitted per household.</w:t>
      </w:r>
    </w:p>
    <w:p w14:paraId="7E462F73" w14:textId="12771213" w:rsidR="003D02E5" w:rsidRPr="003D02E5" w:rsidRDefault="003D02E5" w:rsidP="00166EA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Covenants do state that garages must be used for parking rather than storage at homes that do have garages</w:t>
      </w:r>
    </w:p>
    <w:p w14:paraId="1BBBDE63" w14:textId="0C9E579C" w:rsidR="006144C7" w:rsidRDefault="006144C7" w:rsidP="00166EA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Maintenance </w:t>
      </w:r>
    </w:p>
    <w:p w14:paraId="3193B90A" w14:textId="7D890664" w:rsidR="006144C7" w:rsidRDefault="006144C7" w:rsidP="00166EA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maintenance is a big issue</w:t>
      </w:r>
    </w:p>
    <w:p w14:paraId="0CC72165" w14:textId="605FB8BE" w:rsidR="006144C7" w:rsidRDefault="006144C7" w:rsidP="00166EA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taking a long time to find a handyman to fix the issues</w:t>
      </w:r>
    </w:p>
    <w:p w14:paraId="533F466F" w14:textId="50A35326" w:rsidR="006144C7" w:rsidRDefault="006144C7" w:rsidP="00166EA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Issues need to be taken care of now</w:t>
      </w:r>
    </w:p>
    <w:p w14:paraId="24B9ADA0" w14:textId="702CAA15" w:rsidR="006144C7" w:rsidRDefault="006144C7" w:rsidP="00166EA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Board members are going to walk around the property and make a list of everything that needs to be done</w:t>
      </w:r>
    </w:p>
    <w:p w14:paraId="7C85EB33" w14:textId="7A90F5F4" w:rsidR="006144C7" w:rsidRDefault="006144C7" w:rsidP="00166EA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will be outsourced until a handyman is found</w:t>
      </w:r>
    </w:p>
    <w:p w14:paraId="26388C86" w14:textId="7FF966BB" w:rsidR="006144C7" w:rsidRDefault="00F11511" w:rsidP="00166EA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around the neighborhood has been piling up for months</w:t>
      </w:r>
    </w:p>
    <w:p w14:paraId="1A24162F" w14:textId="4745BA95" w:rsidR="00F11511" w:rsidRDefault="00F11511" w:rsidP="00166EA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Jordon is in the industry knows people that can get these issues taken care of</w:t>
      </w:r>
    </w:p>
    <w:p w14:paraId="64285110" w14:textId="18819D24" w:rsidR="00F11511" w:rsidRDefault="00F11511" w:rsidP="00166EA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Board is willing to have Jordon’s subcontractors take care of these issues</w:t>
      </w:r>
    </w:p>
    <w:p w14:paraId="44202B07" w14:textId="2B148C31" w:rsidR="00F11511" w:rsidRDefault="00F11511" w:rsidP="00166EA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will be done efficiently and cost effectively</w:t>
      </w:r>
    </w:p>
    <w:p w14:paraId="4E5301A7" w14:textId="5A0346DD" w:rsidR="00F11511" w:rsidRDefault="00F11511" w:rsidP="00166EA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will be overseen by a Board member</w:t>
      </w:r>
    </w:p>
    <w:p w14:paraId="4AC27EDA" w14:textId="7A2B2E18" w:rsidR="00F11511" w:rsidRDefault="00F11511" w:rsidP="00166EA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third parties will be licensed and insured</w:t>
      </w:r>
    </w:p>
    <w:p w14:paraId="1C465DE2" w14:textId="7CFD2549" w:rsidR="00F11511" w:rsidRDefault="00F11511" w:rsidP="00166EAA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Bids will be sent out via email for approval</w:t>
      </w:r>
    </w:p>
    <w:p w14:paraId="168C5F2D" w14:textId="787A47E3" w:rsidR="003D02E5" w:rsidRDefault="003D02E5" w:rsidP="00166EA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Budgets</w:t>
      </w:r>
    </w:p>
    <w:p w14:paraId="0624B931" w14:textId="3D19A5E8" w:rsidR="003D02E5" w:rsidRDefault="003D02E5" w:rsidP="00166EAA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Included in attachments</w:t>
      </w:r>
    </w:p>
    <w:p w14:paraId="1BFE8E13" w14:textId="4CBF2A5B" w:rsidR="003D02E5" w:rsidRDefault="003D02E5" w:rsidP="00166EAA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Includes flood costs</w:t>
      </w:r>
    </w:p>
    <w:p w14:paraId="06267BA4" w14:textId="779F1449" w:rsidR="003D02E5" w:rsidRDefault="003D02E5" w:rsidP="00166EAA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Includes roofing expenses</w:t>
      </w:r>
    </w:p>
    <w:p w14:paraId="2CDA231D" w14:textId="7A5C267E" w:rsidR="003D02E5" w:rsidRDefault="003D02E5" w:rsidP="00166EAA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Trash Issues</w:t>
      </w:r>
    </w:p>
    <w:p w14:paraId="3C3DABA1" w14:textId="709D9D12" w:rsidR="003D02E5" w:rsidRDefault="003D02E5" w:rsidP="00166EAA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Homeowners are having problems with their trash not being picked up</w:t>
      </w:r>
    </w:p>
    <w:p w14:paraId="699FAA95" w14:textId="4F3CB638" w:rsidR="003D02E5" w:rsidRDefault="003D02E5" w:rsidP="00166EAA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Management company does not receive clear explanations from WSI</w:t>
      </w:r>
    </w:p>
    <w:p w14:paraId="6727750F" w14:textId="1B3497D1" w:rsidR="003D02E5" w:rsidRDefault="003D02E5" w:rsidP="00166EAA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Cars are not blocking the trash carts</w:t>
      </w:r>
    </w:p>
    <w:p w14:paraId="4BB0F947" w14:textId="434602F9" w:rsidR="003D02E5" w:rsidRDefault="003D02E5" w:rsidP="00166EAA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Any issues with the trash need to be reported to management company by Monday night for the trash company to come back out and pick it up.</w:t>
      </w:r>
    </w:p>
    <w:p w14:paraId="1F9FC96D" w14:textId="1084C9ED" w:rsidR="00166EAA" w:rsidRPr="00166EAA" w:rsidRDefault="00166EAA" w:rsidP="00166EAA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Company will not risk damaging a vehicle to pick up the trash</w:t>
      </w:r>
    </w:p>
    <w:p w14:paraId="42FBADBE" w14:textId="77777777" w:rsidR="00F11511" w:rsidRPr="00F11511" w:rsidRDefault="00F11511" w:rsidP="00F11511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14:paraId="199CF5D1" w14:textId="77777777" w:rsidR="002326A5" w:rsidRPr="00361B1B" w:rsidRDefault="002326A5" w:rsidP="00166EA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Adjournment </w:t>
      </w:r>
    </w:p>
    <w:p w14:paraId="358F0667" w14:textId="525AE589" w:rsidR="002326A5" w:rsidRPr="00361B1B" w:rsidRDefault="002326A5" w:rsidP="002326A5">
      <w:pPr>
        <w:ind w:left="108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6EAA">
        <w:rPr>
          <w:rFonts w:ascii="Times New Roman" w:hAnsi="Times New Roman" w:cs="Times New Roman"/>
          <w:sz w:val="24"/>
          <w:szCs w:val="24"/>
        </w:rPr>
        <w:t>Brent Hale</w:t>
      </w:r>
      <w:r w:rsidR="003D02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adjourned the meeting at</w:t>
      </w:r>
      <w:r w:rsidR="00166EAA">
        <w:rPr>
          <w:rFonts w:ascii="Times New Roman" w:hAnsi="Times New Roman" w:cs="Times New Roman"/>
          <w:sz w:val="24"/>
          <w:szCs w:val="24"/>
        </w:rPr>
        <w:t xml:space="preserve"> 701pm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F56F17" w14:textId="77777777" w:rsidR="002326A5" w:rsidRPr="00F16760" w:rsidRDefault="002326A5" w:rsidP="002326A5">
      <w:p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4B39EBF" w14:textId="77777777" w:rsidR="002326A5" w:rsidRPr="000D61D0" w:rsidRDefault="002326A5" w:rsidP="002326A5">
      <w:pPr>
        <w:ind w:left="1080"/>
        <w:rPr>
          <w:rFonts w:ascii="Times New Roman" w:hAnsi="Times New Roman" w:cs="Times New Roman"/>
          <w:sz w:val="24"/>
          <w:szCs w:val="24"/>
        </w:rPr>
      </w:pPr>
    </w:p>
    <w:p w14:paraId="253BD79D" w14:textId="77777777" w:rsidR="001C66AD" w:rsidRPr="001C66AD" w:rsidRDefault="001C66AD" w:rsidP="00071B1F"/>
    <w:sectPr w:rsidR="001C66AD" w:rsidRPr="001C66AD" w:rsidSect="00691944">
      <w:headerReference w:type="default" r:id="rId10"/>
      <w:pgSz w:w="12240" w:h="15840" w:code="1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393E54" w14:textId="77777777" w:rsidR="002326A5" w:rsidRDefault="002326A5" w:rsidP="001C66AD">
      <w:pPr>
        <w:spacing w:after="0" w:line="240" w:lineRule="auto"/>
      </w:pPr>
      <w:r>
        <w:separator/>
      </w:r>
    </w:p>
  </w:endnote>
  <w:endnote w:type="continuationSeparator" w:id="0">
    <w:p w14:paraId="08747A83" w14:textId="77777777" w:rsidR="002326A5" w:rsidRDefault="002326A5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542D860D-9E28-48D3-B90D-A4D0974CAA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3B3F183-AE4E-483B-9F92-0FDE28D43808}"/>
    <w:embedBold r:id="rId3" w:fontKey="{94D95A45-5625-4FA8-A728-F195D2A7BA83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4BEF9D3B-15AB-4393-9B85-F298C7AC4E34}"/>
    <w:embedBold r:id="rId5" w:fontKey="{28CFE9E4-A92B-4692-94DE-98ECA816597D}"/>
    <w:embedItalic r:id="rId6" w:fontKey="{4DB26B50-9AFC-4E4D-B80C-B9033FF7E9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CB6925" w14:textId="77777777" w:rsidR="002326A5" w:rsidRDefault="002326A5" w:rsidP="001C66AD">
      <w:pPr>
        <w:spacing w:after="0" w:line="240" w:lineRule="auto"/>
      </w:pPr>
      <w:r>
        <w:separator/>
      </w:r>
    </w:p>
  </w:footnote>
  <w:footnote w:type="continuationSeparator" w:id="0">
    <w:p w14:paraId="2669C716" w14:textId="77777777" w:rsidR="002326A5" w:rsidRDefault="002326A5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042D7" w14:textId="77777777" w:rsidR="00691944" w:rsidRDefault="00691944">
    <w:pPr>
      <w:pStyle w:val="Header"/>
    </w:pPr>
    <w:r>
      <mc:AlternateContent>
        <mc:Choice Requires="wpg">
          <w:drawing>
            <wp:anchor distT="0" distB="0" distL="114300" distR="114300" simplePos="0" relativeHeight="251678720" behindDoc="0" locked="0" layoutInCell="1" allowOverlap="1" wp14:anchorId="0DFDDB4D" wp14:editId="5ED2E3D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oup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7B0119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0DFDDB4D" id="Group 2086" o:spid="_x0000_s1026" alt="&quot;&quot;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">
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5B7B0119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97A26"/>
    <w:multiLevelType w:val="hybridMultilevel"/>
    <w:tmpl w:val="DABC1F6E"/>
    <w:lvl w:ilvl="0" w:tplc="A92ECA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4A27A90"/>
    <w:multiLevelType w:val="hybridMultilevel"/>
    <w:tmpl w:val="EFD450E8"/>
    <w:lvl w:ilvl="0" w:tplc="0A16362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8AF2C2C"/>
    <w:multiLevelType w:val="hybridMultilevel"/>
    <w:tmpl w:val="8BF23AA0"/>
    <w:lvl w:ilvl="0" w:tplc="508A1E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8DB43D9"/>
    <w:multiLevelType w:val="hybridMultilevel"/>
    <w:tmpl w:val="2A848F2A"/>
    <w:lvl w:ilvl="0" w:tplc="41CED328">
      <w:start w:val="1"/>
      <w:numFmt w:val="lowerRoman"/>
      <w:lvlText w:val="(%1)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25143768"/>
    <w:multiLevelType w:val="hybridMultilevel"/>
    <w:tmpl w:val="0492BA36"/>
    <w:lvl w:ilvl="0" w:tplc="CD0E29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C7C5986"/>
    <w:multiLevelType w:val="hybridMultilevel"/>
    <w:tmpl w:val="C4F21B42"/>
    <w:lvl w:ilvl="0" w:tplc="48EC05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03408DD"/>
    <w:multiLevelType w:val="hybridMultilevel"/>
    <w:tmpl w:val="DAEE9C8A"/>
    <w:lvl w:ilvl="0" w:tplc="DB86429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C3161B9"/>
    <w:multiLevelType w:val="hybridMultilevel"/>
    <w:tmpl w:val="B7AEFE2E"/>
    <w:lvl w:ilvl="0" w:tplc="244844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433EFE"/>
    <w:multiLevelType w:val="hybridMultilevel"/>
    <w:tmpl w:val="88AE00EA"/>
    <w:lvl w:ilvl="0" w:tplc="E0909B8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0292ACC"/>
    <w:multiLevelType w:val="hybridMultilevel"/>
    <w:tmpl w:val="B28424A8"/>
    <w:lvl w:ilvl="0" w:tplc="1974EC58">
      <w:start w:val="1"/>
      <w:numFmt w:val="lowerRoman"/>
      <w:lvlText w:val="(%1)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4CA4700"/>
    <w:multiLevelType w:val="hybridMultilevel"/>
    <w:tmpl w:val="A1C6B6FC"/>
    <w:lvl w:ilvl="0" w:tplc="953EE738">
      <w:start w:val="1"/>
      <w:numFmt w:val="lowerLetter"/>
      <w:lvlText w:val="%1)"/>
      <w:lvlJc w:val="left"/>
      <w:pPr>
        <w:ind w:left="144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52041E3A"/>
    <w:multiLevelType w:val="hybridMultilevel"/>
    <w:tmpl w:val="0712A7F6"/>
    <w:lvl w:ilvl="0" w:tplc="5A82BE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2583CB6"/>
    <w:multiLevelType w:val="hybridMultilevel"/>
    <w:tmpl w:val="9454ECA0"/>
    <w:lvl w:ilvl="0" w:tplc="7368F16E">
      <w:start w:val="1"/>
      <w:numFmt w:val="lowerRoman"/>
      <w:lvlText w:val="(%1)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53855C11"/>
    <w:multiLevelType w:val="hybridMultilevel"/>
    <w:tmpl w:val="DD627528"/>
    <w:lvl w:ilvl="0" w:tplc="5E08ED22">
      <w:start w:val="1"/>
      <w:numFmt w:val="lowerRoman"/>
      <w:lvlText w:val="(%1)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41B5A48"/>
    <w:multiLevelType w:val="hybridMultilevel"/>
    <w:tmpl w:val="B9E4F6A8"/>
    <w:lvl w:ilvl="0" w:tplc="0D72157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5F56211"/>
    <w:multiLevelType w:val="hybridMultilevel"/>
    <w:tmpl w:val="575CE380"/>
    <w:lvl w:ilvl="0" w:tplc="B78C222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874341D"/>
    <w:multiLevelType w:val="hybridMultilevel"/>
    <w:tmpl w:val="7BBECF08"/>
    <w:lvl w:ilvl="0" w:tplc="610EE764">
      <w:start w:val="1"/>
      <w:numFmt w:val="lowerRoman"/>
      <w:lvlText w:val="(%1)"/>
      <w:lvlJc w:val="left"/>
      <w:pPr>
        <w:ind w:left="25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5DF079E2"/>
    <w:multiLevelType w:val="hybridMultilevel"/>
    <w:tmpl w:val="6DF25E0E"/>
    <w:lvl w:ilvl="0" w:tplc="B1F0C29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697732C"/>
    <w:multiLevelType w:val="hybridMultilevel"/>
    <w:tmpl w:val="730279D4"/>
    <w:lvl w:ilvl="0" w:tplc="0B586C0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CF11DB4"/>
    <w:multiLevelType w:val="hybridMultilevel"/>
    <w:tmpl w:val="019296BC"/>
    <w:lvl w:ilvl="0" w:tplc="8D9899C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D1F1B42"/>
    <w:multiLevelType w:val="hybridMultilevel"/>
    <w:tmpl w:val="1174D3E4"/>
    <w:lvl w:ilvl="0" w:tplc="37B2F1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0"/>
  </w:num>
  <w:num w:numId="2">
    <w:abstractNumId w:val="11"/>
  </w:num>
  <w:num w:numId="3">
    <w:abstractNumId w:val="12"/>
  </w:num>
  <w:num w:numId="4">
    <w:abstractNumId w:val="21"/>
  </w:num>
  <w:num w:numId="5">
    <w:abstractNumId w:val="7"/>
  </w:num>
  <w:num w:numId="6">
    <w:abstractNumId w:val="10"/>
  </w:num>
  <w:num w:numId="7">
    <w:abstractNumId w:val="2"/>
  </w:num>
  <w:num w:numId="8">
    <w:abstractNumId w:val="1"/>
  </w:num>
  <w:num w:numId="9">
    <w:abstractNumId w:val="23"/>
  </w:num>
  <w:num w:numId="10">
    <w:abstractNumId w:val="5"/>
  </w:num>
  <w:num w:numId="11">
    <w:abstractNumId w:val="22"/>
  </w:num>
  <w:num w:numId="12">
    <w:abstractNumId w:val="16"/>
  </w:num>
  <w:num w:numId="13">
    <w:abstractNumId w:val="6"/>
  </w:num>
  <w:num w:numId="14">
    <w:abstractNumId w:val="24"/>
  </w:num>
  <w:num w:numId="15">
    <w:abstractNumId w:val="13"/>
  </w:num>
  <w:num w:numId="16">
    <w:abstractNumId w:val="0"/>
  </w:num>
  <w:num w:numId="17">
    <w:abstractNumId w:val="9"/>
  </w:num>
  <w:num w:numId="18">
    <w:abstractNumId w:val="3"/>
  </w:num>
  <w:num w:numId="19">
    <w:abstractNumId w:val="14"/>
  </w:num>
  <w:num w:numId="20">
    <w:abstractNumId w:val="15"/>
  </w:num>
  <w:num w:numId="21">
    <w:abstractNumId w:val="8"/>
  </w:num>
  <w:num w:numId="22">
    <w:abstractNumId w:val="18"/>
  </w:num>
  <w:num w:numId="23">
    <w:abstractNumId w:val="19"/>
  </w:num>
  <w:num w:numId="24">
    <w:abstractNumId w:val="17"/>
  </w:num>
  <w:num w:numId="25">
    <w:abstractNumId w:val="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6A5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66EAA"/>
    <w:rsid w:val="001727CA"/>
    <w:rsid w:val="001B0B3A"/>
    <w:rsid w:val="001C171C"/>
    <w:rsid w:val="001C66AD"/>
    <w:rsid w:val="001D38B2"/>
    <w:rsid w:val="001E7FCD"/>
    <w:rsid w:val="001F3377"/>
    <w:rsid w:val="002326A5"/>
    <w:rsid w:val="002C56E6"/>
    <w:rsid w:val="00361E11"/>
    <w:rsid w:val="003D02E5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144C7"/>
    <w:rsid w:val="00622682"/>
    <w:rsid w:val="0063739C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51EEA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DC3F66"/>
    <w:rsid w:val="00E61C09"/>
    <w:rsid w:val="00E66C3D"/>
    <w:rsid w:val="00EB263C"/>
    <w:rsid w:val="00EB3B58"/>
    <w:rsid w:val="00EC7359"/>
    <w:rsid w:val="00EE3054"/>
    <w:rsid w:val="00F00606"/>
    <w:rsid w:val="00F01256"/>
    <w:rsid w:val="00F11511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733A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2326A5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1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2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3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2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3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ListParagraph">
    <w:name w:val="List Paragraph"/>
    <w:basedOn w:val="Normal"/>
    <w:uiPriority w:val="34"/>
    <w:qFormat/>
    <w:rsid w:val="002326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yst\AppData\Roaming\Microsoft\Templates\Minimalist%20tech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</Template>
  <TotalTime>0</TotalTime>
  <Pages>4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2021-01-13T21:30:00Z</dcterms:created>
  <dcterms:modified xsi:type="dcterms:W3CDTF">2021-02-09T23:17:00Z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